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5239"/>
      </w:tblGrid>
      <w:tr w:rsidR="008A6B44" w14:paraId="4D07F772" w14:textId="77777777" w:rsidTr="008A6B44">
        <w:tc>
          <w:tcPr>
            <w:tcW w:w="5524" w:type="dxa"/>
          </w:tcPr>
          <w:p w14:paraId="585FA4E3" w14:textId="77777777" w:rsidR="008A6B44" w:rsidRDefault="008A6B44" w:rsidP="00CD3454">
            <w:pPr>
              <w:pStyle w:val="s1"/>
              <w:spacing w:before="0" w:beforeAutospacing="0" w:after="0" w:afterAutospacing="0" w:line="276" w:lineRule="auto"/>
              <w:jc w:val="right"/>
              <w:rPr>
                <w:b/>
                <w:sz w:val="22"/>
                <w:szCs w:val="20"/>
              </w:rPr>
            </w:pPr>
          </w:p>
        </w:tc>
        <w:tc>
          <w:tcPr>
            <w:tcW w:w="5239" w:type="dxa"/>
          </w:tcPr>
          <w:p w14:paraId="0B13697E" w14:textId="77777777" w:rsidR="008A6B44" w:rsidRPr="003E0890" w:rsidRDefault="008A6B44" w:rsidP="008A6B44">
            <w:pPr>
              <w:pStyle w:val="s1"/>
              <w:shd w:val="clear" w:color="auto" w:fill="FFFFFF"/>
              <w:spacing w:before="0" w:beforeAutospacing="0" w:after="0" w:afterAutospacing="0" w:line="276" w:lineRule="auto"/>
              <w:ind w:firstLine="709"/>
              <w:jc w:val="right"/>
              <w:rPr>
                <w:b/>
                <w:sz w:val="22"/>
                <w:szCs w:val="20"/>
              </w:rPr>
            </w:pPr>
            <w:r w:rsidRPr="003E0890">
              <w:rPr>
                <w:b/>
                <w:sz w:val="22"/>
                <w:szCs w:val="20"/>
              </w:rPr>
              <w:t xml:space="preserve">Директору </w:t>
            </w:r>
          </w:p>
          <w:p w14:paraId="02C2CE56" w14:textId="77777777" w:rsidR="008A6B44" w:rsidRPr="003E0890" w:rsidRDefault="008A6B44" w:rsidP="008A6B44">
            <w:pPr>
              <w:pStyle w:val="s1"/>
              <w:shd w:val="clear" w:color="auto" w:fill="FFFFFF"/>
              <w:spacing w:before="0" w:beforeAutospacing="0" w:after="0" w:afterAutospacing="0" w:line="276" w:lineRule="auto"/>
              <w:ind w:firstLine="709"/>
              <w:jc w:val="right"/>
              <w:rPr>
                <w:b/>
                <w:sz w:val="22"/>
                <w:szCs w:val="20"/>
              </w:rPr>
            </w:pPr>
            <w:r w:rsidRPr="003E0890">
              <w:rPr>
                <w:b/>
                <w:sz w:val="22"/>
                <w:szCs w:val="20"/>
              </w:rPr>
              <w:t>АН</w:t>
            </w:r>
            <w:r>
              <w:rPr>
                <w:b/>
                <w:sz w:val="22"/>
                <w:szCs w:val="20"/>
              </w:rPr>
              <w:t>ПО</w:t>
            </w:r>
            <w:r w:rsidRPr="003E0890">
              <w:rPr>
                <w:b/>
                <w:sz w:val="22"/>
                <w:szCs w:val="20"/>
              </w:rPr>
              <w:t>О «</w:t>
            </w:r>
            <w:r>
              <w:rPr>
                <w:b/>
                <w:sz w:val="22"/>
                <w:szCs w:val="20"/>
              </w:rPr>
              <w:t>К</w:t>
            </w:r>
            <w:r w:rsidRPr="003E0890">
              <w:rPr>
                <w:b/>
                <w:sz w:val="22"/>
                <w:szCs w:val="20"/>
              </w:rPr>
              <w:t>олледж «</w:t>
            </w:r>
            <w:r>
              <w:rPr>
                <w:b/>
                <w:sz w:val="22"/>
                <w:szCs w:val="20"/>
              </w:rPr>
              <w:t>Юность</w:t>
            </w:r>
            <w:r w:rsidRPr="003E0890">
              <w:rPr>
                <w:b/>
                <w:sz w:val="22"/>
                <w:szCs w:val="20"/>
              </w:rPr>
              <w:t xml:space="preserve">» </w:t>
            </w:r>
          </w:p>
          <w:p w14:paraId="06725844" w14:textId="77777777" w:rsidR="008A6B44" w:rsidRDefault="008A6B44" w:rsidP="008A6B44">
            <w:pPr>
              <w:pStyle w:val="s1"/>
              <w:shd w:val="clear" w:color="auto" w:fill="FFFFFF"/>
              <w:spacing w:before="0" w:beforeAutospacing="0" w:after="0" w:afterAutospacing="0" w:line="276" w:lineRule="auto"/>
              <w:ind w:firstLine="709"/>
              <w:jc w:val="right"/>
              <w:rPr>
                <w:b/>
                <w:sz w:val="22"/>
                <w:szCs w:val="20"/>
              </w:rPr>
            </w:pPr>
            <w:proofErr w:type="spellStart"/>
            <w:r>
              <w:rPr>
                <w:b/>
                <w:sz w:val="22"/>
                <w:szCs w:val="20"/>
              </w:rPr>
              <w:t>Даниленкову</w:t>
            </w:r>
            <w:proofErr w:type="spellEnd"/>
            <w:r>
              <w:rPr>
                <w:b/>
                <w:sz w:val="22"/>
                <w:szCs w:val="20"/>
              </w:rPr>
              <w:t xml:space="preserve"> А.В</w:t>
            </w:r>
            <w:r w:rsidRPr="003E0890">
              <w:rPr>
                <w:b/>
                <w:sz w:val="22"/>
                <w:szCs w:val="20"/>
              </w:rPr>
              <w:t>.</w:t>
            </w:r>
          </w:p>
          <w:p w14:paraId="39C882C0" w14:textId="7FC7D4C6" w:rsidR="008A6B44" w:rsidRDefault="008A6B44" w:rsidP="00CD3454">
            <w:pPr>
              <w:pStyle w:val="s1"/>
              <w:spacing w:before="0" w:beforeAutospacing="0" w:after="0" w:afterAutospacing="0" w:line="276" w:lineRule="auto"/>
              <w:jc w:val="right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от ___________________________________________</w:t>
            </w:r>
          </w:p>
          <w:p w14:paraId="32B46FDA" w14:textId="77777777" w:rsidR="008A6B44" w:rsidRPr="008A6B44" w:rsidRDefault="008A6B44" w:rsidP="008A6B44">
            <w:pPr>
              <w:pStyle w:val="s1"/>
              <w:spacing w:before="0" w:beforeAutospacing="0" w:after="0" w:afterAutospacing="0" w:line="276" w:lineRule="auto"/>
              <w:jc w:val="center"/>
              <w:rPr>
                <w:i/>
                <w:sz w:val="16"/>
                <w:szCs w:val="20"/>
              </w:rPr>
            </w:pPr>
            <w:r w:rsidRPr="008A6B44">
              <w:rPr>
                <w:i/>
                <w:sz w:val="16"/>
                <w:szCs w:val="20"/>
              </w:rPr>
              <w:t>фамилия, имя, отчество</w:t>
            </w:r>
          </w:p>
          <w:p w14:paraId="1AF03966" w14:textId="787FEFAD" w:rsidR="008A6B44" w:rsidRDefault="008A6B44" w:rsidP="00CD3454">
            <w:pPr>
              <w:pStyle w:val="s1"/>
              <w:spacing w:before="0" w:beforeAutospacing="0" w:after="0" w:afterAutospacing="0" w:line="276" w:lineRule="auto"/>
              <w:jc w:val="right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____________________</w:t>
            </w:r>
            <w:r w:rsidR="00BC4A5B">
              <w:rPr>
                <w:b/>
                <w:sz w:val="22"/>
                <w:szCs w:val="20"/>
                <w:lang w:val="en-US"/>
              </w:rPr>
              <w:t>_____</w:t>
            </w:r>
            <w:r>
              <w:rPr>
                <w:b/>
                <w:sz w:val="22"/>
                <w:szCs w:val="20"/>
              </w:rPr>
              <w:t>____________________</w:t>
            </w:r>
          </w:p>
          <w:p w14:paraId="0D9905D4" w14:textId="090DB395" w:rsidR="008A6B44" w:rsidRDefault="008A6B44" w:rsidP="00CD3454">
            <w:pPr>
              <w:pStyle w:val="s1"/>
              <w:spacing w:before="0" w:beforeAutospacing="0" w:after="0" w:afterAutospacing="0" w:line="276" w:lineRule="auto"/>
              <w:jc w:val="right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Телефон _____________________________________</w:t>
            </w:r>
          </w:p>
          <w:p w14:paraId="0FFF99AD" w14:textId="0C0F7631" w:rsidR="008A6B44" w:rsidRDefault="008A6B44" w:rsidP="00CD3454">
            <w:pPr>
              <w:pStyle w:val="s1"/>
              <w:spacing w:before="0" w:beforeAutospacing="0" w:after="0" w:afterAutospacing="0" w:line="276" w:lineRule="auto"/>
              <w:jc w:val="right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Электронная почта ___________________________</w:t>
            </w:r>
          </w:p>
          <w:p w14:paraId="68457E37" w14:textId="25A95953" w:rsidR="008A6B44" w:rsidRDefault="008A6B44" w:rsidP="00CD3454">
            <w:pPr>
              <w:pStyle w:val="s1"/>
              <w:spacing w:before="0" w:beforeAutospacing="0" w:after="0" w:afterAutospacing="0" w:line="276" w:lineRule="auto"/>
              <w:jc w:val="right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СНИЛС № ___________________________________</w:t>
            </w:r>
          </w:p>
        </w:tc>
      </w:tr>
    </w:tbl>
    <w:p w14:paraId="79806DD8" w14:textId="77777777" w:rsidR="008A6B44" w:rsidRDefault="008A6B44" w:rsidP="00CD3454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right"/>
        <w:rPr>
          <w:b/>
          <w:sz w:val="22"/>
          <w:szCs w:val="20"/>
        </w:rPr>
      </w:pPr>
    </w:p>
    <w:p w14:paraId="15A854D0" w14:textId="77777777" w:rsidR="00CD3454" w:rsidRPr="003E0890" w:rsidRDefault="00CD3454" w:rsidP="00CD3454">
      <w:pPr>
        <w:pStyle w:val="s1"/>
        <w:shd w:val="clear" w:color="auto" w:fill="FFFFFF"/>
        <w:spacing w:line="276" w:lineRule="auto"/>
        <w:ind w:firstLine="709"/>
        <w:jc w:val="center"/>
        <w:rPr>
          <w:b/>
          <w:sz w:val="22"/>
          <w:szCs w:val="20"/>
        </w:rPr>
      </w:pPr>
      <w:r w:rsidRPr="003E0890">
        <w:rPr>
          <w:b/>
          <w:sz w:val="22"/>
          <w:szCs w:val="20"/>
        </w:rPr>
        <w:t>ЗАЯВЛЕНИЕ</w:t>
      </w:r>
    </w:p>
    <w:p w14:paraId="0FFB7E22" w14:textId="6CFC08FF" w:rsidR="00CD3454" w:rsidRPr="008A6B44" w:rsidRDefault="00CD3454" w:rsidP="0043109C">
      <w:pPr>
        <w:pStyle w:val="s1"/>
        <w:shd w:val="clear" w:color="auto" w:fill="FFFFFF"/>
        <w:spacing w:before="0" w:beforeAutospacing="0" w:after="0" w:afterAutospacing="0" w:line="276" w:lineRule="auto"/>
        <w:ind w:left="707" w:firstLine="709"/>
        <w:jc w:val="both"/>
      </w:pPr>
      <w:r w:rsidRPr="003E0890">
        <w:rPr>
          <w:sz w:val="20"/>
          <w:szCs w:val="20"/>
        </w:rPr>
        <w:t xml:space="preserve"> </w:t>
      </w:r>
      <w:r w:rsidR="008A6B44" w:rsidRPr="008A6B44">
        <w:t xml:space="preserve">Прошу принять мои документы для поступления в </w:t>
      </w:r>
      <w:r w:rsidR="008A6B44">
        <w:t>колледж</w:t>
      </w:r>
      <w:r w:rsidR="008A6B44" w:rsidRPr="008A6B44">
        <w:t xml:space="preserve"> </w:t>
      </w:r>
      <w:r w:rsidR="0043109C">
        <w:t>на</w:t>
      </w:r>
      <w:r w:rsidR="008A6B44" w:rsidRPr="008A6B44">
        <w:t xml:space="preserve"> специальност</w:t>
      </w:r>
      <w:r w:rsidR="0043109C">
        <w:t>ь</w:t>
      </w:r>
    </w:p>
    <w:p w14:paraId="5A97D411" w14:textId="0BFED4B4" w:rsidR="00CD3454" w:rsidRDefault="008A6B44" w:rsidP="00CD3454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</w:t>
      </w:r>
    </w:p>
    <w:p w14:paraId="4A32BD28" w14:textId="7A452263" w:rsidR="008A6B44" w:rsidRPr="008A6B44" w:rsidRDefault="008A6B44" w:rsidP="008A6B44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i/>
          <w:sz w:val="20"/>
          <w:szCs w:val="20"/>
        </w:rPr>
      </w:pPr>
      <w:r w:rsidRPr="008A6B44">
        <w:rPr>
          <w:i/>
          <w:sz w:val="20"/>
          <w:szCs w:val="20"/>
        </w:rPr>
        <w:t>код и наименование</w:t>
      </w:r>
    </w:p>
    <w:p w14:paraId="7510B2DF" w14:textId="4943E47F" w:rsidR="008A6B44" w:rsidRDefault="008A6B44" w:rsidP="00CD3454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>
        <w:t>О себе сообщаю следующие сведения:</w:t>
      </w:r>
    </w:p>
    <w:p w14:paraId="04D31D8D" w14:textId="65ACF367" w:rsidR="008A6B44" w:rsidRDefault="008A6B44" w:rsidP="00CD3454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>
        <w:t>Гражданство _______________________________________________________________________</w:t>
      </w:r>
    </w:p>
    <w:tbl>
      <w:tblPr>
        <w:tblStyle w:val="a7"/>
        <w:tblW w:w="9923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4820"/>
        <w:gridCol w:w="5103"/>
      </w:tblGrid>
      <w:tr w:rsidR="008A6B44" w14:paraId="3907AA37" w14:textId="77777777" w:rsidTr="00301472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0F654EA" w14:textId="152A9132" w:rsidR="008A6B44" w:rsidRDefault="008A6B44" w:rsidP="008A6B44">
            <w:pPr>
              <w:pStyle w:val="s1"/>
              <w:spacing w:before="0" w:beforeAutospacing="0" w:after="0" w:afterAutospacing="0" w:line="276" w:lineRule="auto"/>
              <w:jc w:val="both"/>
            </w:pPr>
            <w:r w:rsidRPr="008A6B44">
              <w:rPr>
                <w:b/>
              </w:rPr>
              <w:t>Адрес проживания</w:t>
            </w:r>
            <w:r w:rsidR="00E93B08">
              <w:t>: ___________________</w:t>
            </w:r>
          </w:p>
          <w:p w14:paraId="7AC171DB" w14:textId="3809B214" w:rsidR="008A6B44" w:rsidRDefault="008A6B44" w:rsidP="008A6B44">
            <w:pPr>
              <w:pStyle w:val="s1"/>
              <w:spacing w:before="0" w:beforeAutospacing="0" w:after="0" w:afterAutospacing="0" w:line="276" w:lineRule="auto"/>
              <w:jc w:val="both"/>
            </w:pPr>
            <w:r>
              <w:t>___________</w:t>
            </w:r>
            <w:r w:rsidR="00E93B08">
              <w:t>__________________________</w:t>
            </w:r>
          </w:p>
          <w:p w14:paraId="05F19E9D" w14:textId="21A22D60" w:rsidR="008A6B44" w:rsidRDefault="008A6B44" w:rsidP="008A6B44">
            <w:pPr>
              <w:pStyle w:val="s1"/>
              <w:spacing w:before="0" w:beforeAutospacing="0" w:after="0" w:afterAutospacing="0" w:line="276" w:lineRule="auto"/>
              <w:jc w:val="both"/>
            </w:pPr>
            <w:r>
              <w:t>___________</w:t>
            </w:r>
            <w:r w:rsidR="00E93B08">
              <w:t>__________________________</w:t>
            </w:r>
          </w:p>
          <w:p w14:paraId="3DD02F53" w14:textId="3834740D" w:rsidR="008A6B44" w:rsidRDefault="008A6B44" w:rsidP="008A6B44">
            <w:pPr>
              <w:pStyle w:val="s1"/>
              <w:spacing w:before="0" w:beforeAutospacing="0" w:after="0" w:afterAutospacing="0" w:line="276" w:lineRule="auto"/>
              <w:jc w:val="both"/>
            </w:pPr>
            <w:r w:rsidRPr="008A6B44">
              <w:rPr>
                <w:b/>
              </w:rPr>
              <w:t>Образование</w:t>
            </w:r>
            <w:r>
              <w:t xml:space="preserve">: документ об образовании </w:t>
            </w:r>
          </w:p>
          <w:p w14:paraId="4F54E7CB" w14:textId="6A539984" w:rsidR="008A6B44" w:rsidRDefault="008A6B44" w:rsidP="008A6B44">
            <w:pPr>
              <w:pStyle w:val="s1"/>
              <w:spacing w:before="0" w:beforeAutospacing="0" w:after="0" w:afterAutospacing="0" w:line="276" w:lineRule="auto"/>
              <w:jc w:val="both"/>
            </w:pPr>
            <w:r>
              <w:t>___________</w:t>
            </w:r>
            <w:r w:rsidR="00E93B08">
              <w:t>__________________________</w:t>
            </w:r>
          </w:p>
          <w:p w14:paraId="77838CAB" w14:textId="1497C565" w:rsidR="008A6B44" w:rsidRDefault="008A6B44" w:rsidP="008A6B44">
            <w:pPr>
              <w:pStyle w:val="s1"/>
              <w:spacing w:before="0" w:beforeAutospacing="0" w:after="0" w:afterAutospacing="0" w:line="276" w:lineRule="auto"/>
              <w:jc w:val="both"/>
            </w:pPr>
            <w:r>
              <w:t>___________</w:t>
            </w:r>
            <w:r w:rsidR="00E93B08">
              <w:t>__________________________</w:t>
            </w:r>
          </w:p>
          <w:p w14:paraId="56C7F379" w14:textId="5E4B21E0" w:rsidR="008A6B44" w:rsidRDefault="008A6B44" w:rsidP="008A6B44">
            <w:pPr>
              <w:pStyle w:val="s1"/>
              <w:spacing w:before="0" w:beforeAutospacing="0" w:after="0" w:afterAutospacing="0" w:line="276" w:lineRule="auto"/>
              <w:jc w:val="both"/>
            </w:pPr>
            <w:r>
              <w:t>Серия _____</w:t>
            </w:r>
            <w:r w:rsidR="00E93B08">
              <w:t>________ № _______________</w:t>
            </w:r>
          </w:p>
          <w:p w14:paraId="485A4D57" w14:textId="466C6E11" w:rsidR="008A6B44" w:rsidRDefault="00E93B08" w:rsidP="008A6B44">
            <w:pPr>
              <w:pStyle w:val="s1"/>
              <w:spacing w:before="0" w:beforeAutospacing="0" w:after="0" w:afterAutospacing="0" w:line="276" w:lineRule="auto"/>
              <w:jc w:val="both"/>
            </w:pPr>
            <w:r>
              <w:t>от __________________________________</w:t>
            </w:r>
          </w:p>
          <w:p w14:paraId="0BE59D4E" w14:textId="76F3A7C5" w:rsidR="008A6B44" w:rsidRDefault="008A6B44" w:rsidP="008A6B44">
            <w:pPr>
              <w:pStyle w:val="s1"/>
              <w:spacing w:before="0" w:beforeAutospacing="0" w:after="0" w:afterAutospacing="0" w:line="276" w:lineRule="auto"/>
              <w:jc w:val="both"/>
            </w:pPr>
            <w:r>
              <w:t>Наименование образовательной организации</w:t>
            </w:r>
          </w:p>
          <w:p w14:paraId="7C7835EF" w14:textId="7DA0AD2B" w:rsidR="008A6B44" w:rsidRDefault="008A6B44" w:rsidP="008A6B44">
            <w:pPr>
              <w:pStyle w:val="s1"/>
              <w:spacing w:before="0" w:beforeAutospacing="0" w:after="0" w:afterAutospacing="0" w:line="276" w:lineRule="auto"/>
              <w:jc w:val="both"/>
            </w:pPr>
            <w:r>
              <w:t>___________</w:t>
            </w:r>
            <w:r w:rsidR="00E93B08">
              <w:t>__________________________</w:t>
            </w:r>
          </w:p>
          <w:p w14:paraId="6EAEBA4B" w14:textId="2D5B0C9E" w:rsidR="008A6B44" w:rsidRDefault="008A6B44" w:rsidP="008A6B44">
            <w:pPr>
              <w:pStyle w:val="s1"/>
              <w:spacing w:before="0" w:beforeAutospacing="0" w:after="0" w:afterAutospacing="0" w:line="276" w:lineRule="auto"/>
              <w:jc w:val="both"/>
            </w:pPr>
            <w:r>
              <w:t>___________</w:t>
            </w:r>
            <w:r w:rsidR="00E93B08">
              <w:t>__________________________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3C6EC7F" w14:textId="77777777" w:rsidR="008A6B44" w:rsidRDefault="008A6B44" w:rsidP="00CD3454">
            <w:pPr>
              <w:pStyle w:val="s1"/>
              <w:spacing w:before="0" w:beforeAutospacing="0" w:after="0" w:afterAutospacing="0" w:line="276" w:lineRule="auto"/>
              <w:jc w:val="both"/>
              <w:rPr>
                <w:b/>
                <w:u w:val="single"/>
              </w:rPr>
            </w:pPr>
            <w:r w:rsidRPr="00771066">
              <w:rPr>
                <w:b/>
                <w:u w:val="single"/>
              </w:rPr>
              <w:t>Документ, удостоверяющий личность:</w:t>
            </w:r>
          </w:p>
          <w:p w14:paraId="5B759527" w14:textId="37A6F3CD" w:rsidR="008A6B44" w:rsidRDefault="008A6B44" w:rsidP="00CD3454">
            <w:pPr>
              <w:pStyle w:val="s1"/>
              <w:spacing w:before="0" w:beforeAutospacing="0" w:after="0" w:afterAutospacing="0" w:line="276" w:lineRule="auto"/>
              <w:jc w:val="both"/>
            </w:pPr>
            <w:r w:rsidRPr="008A6B44">
              <w:rPr>
                <w:b/>
              </w:rPr>
              <w:t>Паспорт:</w:t>
            </w:r>
            <w:r>
              <w:t xml:space="preserve"> се</w:t>
            </w:r>
            <w:r w:rsidR="00E93B08">
              <w:t>рия _________ № _______________</w:t>
            </w:r>
          </w:p>
          <w:p w14:paraId="204CB087" w14:textId="7AC64067" w:rsidR="008A6B44" w:rsidRDefault="008A6B44" w:rsidP="00CD3454">
            <w:pPr>
              <w:pStyle w:val="s1"/>
              <w:spacing w:before="0" w:beforeAutospacing="0" w:after="0" w:afterAutospacing="0" w:line="276" w:lineRule="auto"/>
              <w:jc w:val="both"/>
            </w:pPr>
            <w:r>
              <w:t xml:space="preserve">Кем выдан: </w:t>
            </w:r>
            <w:r w:rsidR="00E93B08">
              <w:t>______________________________</w:t>
            </w:r>
          </w:p>
          <w:p w14:paraId="4526F5B3" w14:textId="619AB481" w:rsidR="008A6B44" w:rsidRDefault="008A6B44" w:rsidP="00CD3454">
            <w:pPr>
              <w:pStyle w:val="s1"/>
              <w:spacing w:before="0" w:beforeAutospacing="0" w:after="0" w:afterAutospacing="0" w:line="276" w:lineRule="auto"/>
              <w:jc w:val="both"/>
            </w:pPr>
            <w:r>
              <w:t>___________</w:t>
            </w:r>
            <w:r w:rsidR="00E93B08">
              <w:t>_____________________________</w:t>
            </w:r>
          </w:p>
          <w:p w14:paraId="23F8A836" w14:textId="4557242F" w:rsidR="008A6B44" w:rsidRDefault="008A6B44" w:rsidP="00CD3454">
            <w:pPr>
              <w:pStyle w:val="s1"/>
              <w:spacing w:before="0" w:beforeAutospacing="0" w:after="0" w:afterAutospacing="0" w:line="276" w:lineRule="auto"/>
              <w:jc w:val="both"/>
            </w:pPr>
            <w:r>
              <w:t>Когда выдан:</w:t>
            </w:r>
            <w:r w:rsidR="00E93B08">
              <w:t xml:space="preserve"> _____________________________</w:t>
            </w:r>
          </w:p>
          <w:p w14:paraId="1D425D34" w14:textId="4F54C6A9" w:rsidR="008A6B44" w:rsidRDefault="008A6B44" w:rsidP="00CD3454">
            <w:pPr>
              <w:pStyle w:val="s1"/>
              <w:spacing w:before="0" w:beforeAutospacing="0" w:after="0" w:afterAutospacing="0" w:line="276" w:lineRule="auto"/>
              <w:jc w:val="both"/>
            </w:pPr>
            <w:r>
              <w:t>___________</w:t>
            </w:r>
            <w:r w:rsidR="00E93B08">
              <w:t>_____________________________</w:t>
            </w:r>
          </w:p>
          <w:p w14:paraId="402DD315" w14:textId="777B7EEE" w:rsidR="008A6B44" w:rsidRPr="008A6B44" w:rsidRDefault="008A6B44" w:rsidP="00CD3454">
            <w:pPr>
              <w:pStyle w:val="s1"/>
              <w:spacing w:before="0" w:beforeAutospacing="0" w:after="0" w:afterAutospacing="0" w:line="276" w:lineRule="auto"/>
              <w:jc w:val="both"/>
            </w:pPr>
            <w:r>
              <w:t>Код подразде</w:t>
            </w:r>
            <w:r w:rsidR="00E93B08">
              <w:t>ления: _______________________</w:t>
            </w:r>
          </w:p>
        </w:tc>
      </w:tr>
      <w:tr w:rsidR="00E93B08" w14:paraId="1CCFB90A" w14:textId="77777777" w:rsidTr="00301472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720FA9" w14:textId="3D338966" w:rsidR="00E93B08" w:rsidRPr="00BC4A5B" w:rsidRDefault="00E93B08" w:rsidP="00CD3454">
            <w:pPr>
              <w:pStyle w:val="s1"/>
              <w:spacing w:before="0" w:beforeAutospacing="0" w:after="0" w:afterAutospacing="0" w:line="276" w:lineRule="auto"/>
              <w:jc w:val="both"/>
              <w:rPr>
                <w:b/>
                <w:u w:val="single"/>
                <w:lang w:val="en-US"/>
              </w:rPr>
            </w:pPr>
            <w:r>
              <w:rPr>
                <w:b/>
              </w:rPr>
              <w:t xml:space="preserve">Иностранный язык </w:t>
            </w:r>
            <w:r w:rsidR="008716EE">
              <w:rPr>
                <w:b/>
              </w:rPr>
              <w:t>______________________________________________________________</w:t>
            </w:r>
          </w:p>
        </w:tc>
      </w:tr>
    </w:tbl>
    <w:p w14:paraId="563D7321" w14:textId="77777777" w:rsidR="00E93B08" w:rsidRDefault="00E93B08" w:rsidP="00E93B0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0"/>
          <w:szCs w:val="20"/>
        </w:rPr>
      </w:pPr>
    </w:p>
    <w:p w14:paraId="42768F2C" w14:textId="48D2C80D" w:rsidR="00E93B08" w:rsidRPr="00E93B08" w:rsidRDefault="00E93B08" w:rsidP="00E93B0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E93B08">
        <w:t>Прошу учесть наличие индивидуаль</w:t>
      </w:r>
      <w:r>
        <w:t xml:space="preserve">ных достижений </w:t>
      </w:r>
      <w:r w:rsidRPr="00E93B08">
        <w:t>______________________</w:t>
      </w:r>
      <w:r>
        <w:t>_______________</w:t>
      </w:r>
    </w:p>
    <w:p w14:paraId="595F56BC" w14:textId="77777777" w:rsidR="00E93B08" w:rsidRPr="00045939" w:rsidRDefault="00E93B08" w:rsidP="00E93B0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right"/>
        <w:rPr>
          <w:sz w:val="16"/>
          <w:szCs w:val="20"/>
        </w:rPr>
      </w:pPr>
      <w:r w:rsidRPr="00045939">
        <w:rPr>
          <w:sz w:val="16"/>
          <w:szCs w:val="20"/>
        </w:rPr>
        <w:t>(реквизиты документа(</w:t>
      </w:r>
      <w:proofErr w:type="spellStart"/>
      <w:r w:rsidRPr="00045939">
        <w:rPr>
          <w:sz w:val="16"/>
          <w:szCs w:val="20"/>
        </w:rPr>
        <w:t>ов</w:t>
      </w:r>
      <w:proofErr w:type="spellEnd"/>
      <w:r w:rsidRPr="00045939">
        <w:rPr>
          <w:sz w:val="16"/>
          <w:szCs w:val="20"/>
        </w:rPr>
        <w:t>), подтверждающего наличие достижений)</w:t>
      </w:r>
    </w:p>
    <w:p w14:paraId="3702944E" w14:textId="33D9E1AA" w:rsidR="008A6B44" w:rsidRDefault="008A6B44" w:rsidP="00CD3454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</w:p>
    <w:p w14:paraId="48B312FF" w14:textId="6BCE3670" w:rsidR="00E93B08" w:rsidRDefault="00B3559C" w:rsidP="00E93B08">
      <w:pPr>
        <w:pStyle w:val="s1"/>
        <w:shd w:val="clear" w:color="auto" w:fill="FFFFFF"/>
        <w:spacing w:before="0" w:beforeAutospacing="0" w:after="0" w:afterAutospacing="0" w:line="276" w:lineRule="auto"/>
        <w:ind w:left="709"/>
        <w:jc w:val="both"/>
      </w:pPr>
      <w:r>
        <w:t>Я, ____________________________________________________, п</w:t>
      </w:r>
      <w:r w:rsidR="00E93B08">
        <w:t xml:space="preserve">одтверждаю, что </w:t>
      </w:r>
      <w:r w:rsidR="00E93B08" w:rsidRPr="008A6B44">
        <w:t>ознакомлен (а)</w:t>
      </w:r>
      <w:r w:rsidR="00E93B08">
        <w:t xml:space="preserve">  </w:t>
      </w:r>
    </w:p>
    <w:p w14:paraId="63D38148" w14:textId="4C45125F" w:rsidR="00E93B08" w:rsidRDefault="00E93B08" w:rsidP="00E93B08">
      <w:pPr>
        <w:pStyle w:val="s1"/>
        <w:shd w:val="clear" w:color="auto" w:fill="FFFFFF"/>
        <w:spacing w:before="0" w:beforeAutospacing="0" w:after="0" w:afterAutospacing="0" w:line="276" w:lineRule="auto"/>
        <w:ind w:left="709"/>
        <w:jc w:val="both"/>
      </w:pPr>
      <w:r w:rsidRPr="00E93B08">
        <w:t></w:t>
      </w:r>
      <w:r>
        <w:t xml:space="preserve"> с</w:t>
      </w:r>
      <w:r w:rsidRPr="008A6B44">
        <w:t xml:space="preserve"> датой предоставления оригинала документа об образовании и (или) документа об образовании и о квалификации</w:t>
      </w:r>
      <w:r>
        <w:t>;</w:t>
      </w:r>
    </w:p>
    <w:p w14:paraId="4F2BF6C3" w14:textId="30EC26B6" w:rsidR="00E93B08" w:rsidRPr="00B3559C" w:rsidRDefault="00E93B08" w:rsidP="00B3559C">
      <w:pPr>
        <w:pStyle w:val="s1"/>
        <w:shd w:val="clear" w:color="auto" w:fill="FFFFFF"/>
        <w:spacing w:before="0" w:beforeAutospacing="0" w:after="0" w:afterAutospacing="0" w:line="276" w:lineRule="auto"/>
        <w:ind w:left="709" w:right="141"/>
        <w:jc w:val="both"/>
      </w:pPr>
      <w:r w:rsidRPr="00E93B08">
        <w:t xml:space="preserve"> с лицензией (а также приложениями к ней) на осуществление образовательной деятельности </w:t>
      </w:r>
      <w:r w:rsidRPr="00B3559C">
        <w:t xml:space="preserve">Колледжем; </w:t>
      </w:r>
    </w:p>
    <w:p w14:paraId="64A66FA1" w14:textId="4055BA09" w:rsidR="00E93B08" w:rsidRPr="00B3559C" w:rsidRDefault="00E93B08" w:rsidP="00B3559C">
      <w:pPr>
        <w:pStyle w:val="s1"/>
        <w:shd w:val="clear" w:color="auto" w:fill="FFFFFF"/>
        <w:spacing w:before="0" w:beforeAutospacing="0" w:after="0" w:afterAutospacing="0" w:line="276" w:lineRule="auto"/>
        <w:ind w:left="709" w:right="141"/>
        <w:jc w:val="both"/>
      </w:pPr>
      <w:r w:rsidRPr="00B3559C">
        <w:t xml:space="preserve"> с отсутствием у Колледжа свидетельства о государственной аккредитации (а также приложениями к нему); </w:t>
      </w:r>
    </w:p>
    <w:p w14:paraId="4AA6EE18" w14:textId="769CF983" w:rsidR="00B3559C" w:rsidRPr="00B3559C" w:rsidRDefault="00B3559C" w:rsidP="00B3559C">
      <w:pPr>
        <w:pStyle w:val="s1"/>
        <w:shd w:val="clear" w:color="auto" w:fill="FFFFFF"/>
        <w:spacing w:before="0" w:beforeAutospacing="0" w:after="0" w:afterAutospacing="0" w:line="276" w:lineRule="auto"/>
        <w:ind w:left="709" w:right="141"/>
        <w:jc w:val="both"/>
      </w:pPr>
      <w:r w:rsidRPr="00B3559C">
        <w:t xml:space="preserve"> с Уставом Колледжа; </w:t>
      </w:r>
    </w:p>
    <w:p w14:paraId="0108FE11" w14:textId="78F8FD0A" w:rsidR="00B3559C" w:rsidRPr="00B3559C" w:rsidRDefault="00B3559C" w:rsidP="00B3559C">
      <w:pPr>
        <w:pStyle w:val="s1"/>
        <w:shd w:val="clear" w:color="auto" w:fill="FFFFFF"/>
        <w:spacing w:before="0" w:beforeAutospacing="0" w:after="0" w:afterAutospacing="0" w:line="276" w:lineRule="auto"/>
        <w:ind w:left="709" w:right="141"/>
        <w:jc w:val="both"/>
      </w:pPr>
      <w:r w:rsidRPr="00B3559C">
        <w:t xml:space="preserve"> с Правилами приема в Колледж (в том числе с правилами подачи апелляции при </w:t>
      </w:r>
      <w:r w:rsidR="0043109C">
        <w:t>подаче</w:t>
      </w:r>
      <w:r w:rsidRPr="00B3559C">
        <w:t xml:space="preserve"> </w:t>
      </w:r>
      <w:r w:rsidR="0043109C">
        <w:t xml:space="preserve">заявления </w:t>
      </w:r>
      <w:r w:rsidRPr="00B3559C">
        <w:t xml:space="preserve">на специальность, требующую проведения вступительного испытания); </w:t>
      </w:r>
    </w:p>
    <w:p w14:paraId="51078281" w14:textId="43360950" w:rsidR="00B3559C" w:rsidRDefault="00B3559C" w:rsidP="00B3559C">
      <w:pPr>
        <w:pStyle w:val="s1"/>
        <w:shd w:val="clear" w:color="auto" w:fill="FFFFFF"/>
        <w:spacing w:before="0" w:beforeAutospacing="0" w:after="0" w:afterAutospacing="0" w:line="276" w:lineRule="auto"/>
        <w:ind w:left="709" w:right="141"/>
        <w:jc w:val="both"/>
      </w:pPr>
      <w:r w:rsidRPr="00B3559C">
        <w:t> с основн</w:t>
      </w:r>
      <w:r>
        <w:t>ой</w:t>
      </w:r>
      <w:r w:rsidRPr="00B3559C">
        <w:t xml:space="preserve"> </w:t>
      </w:r>
      <w:r w:rsidR="0043109C">
        <w:t xml:space="preserve">профессиональной </w:t>
      </w:r>
      <w:r w:rsidRPr="00B3559C">
        <w:t>образовательн</w:t>
      </w:r>
      <w:r>
        <w:t>ой</w:t>
      </w:r>
      <w:r w:rsidRPr="00B3559C">
        <w:t xml:space="preserve"> программ</w:t>
      </w:r>
      <w:r>
        <w:t>ой</w:t>
      </w:r>
      <w:r w:rsidRPr="00B3559C">
        <w:t xml:space="preserve"> </w:t>
      </w:r>
      <w:r>
        <w:t>по выбранной специальности;</w:t>
      </w:r>
    </w:p>
    <w:p w14:paraId="41DF599D" w14:textId="6FD40781" w:rsidR="00B3559C" w:rsidRPr="00B3559C" w:rsidRDefault="00B3559C" w:rsidP="00B3559C">
      <w:pPr>
        <w:pStyle w:val="s1"/>
        <w:shd w:val="clear" w:color="auto" w:fill="FFFFFF"/>
        <w:spacing w:before="0" w:beforeAutospacing="0" w:after="0" w:afterAutospacing="0" w:line="276" w:lineRule="auto"/>
        <w:ind w:left="709" w:right="141"/>
        <w:jc w:val="both"/>
      </w:pPr>
      <w:r w:rsidRPr="00B3559C">
        <w:t> с информацией об ответственности за достоверность представленных сведений и за подлинность документов, подаваемых для поступления</w:t>
      </w:r>
      <w:r w:rsidRPr="00B3559C">
        <w:t>.</w:t>
      </w:r>
    </w:p>
    <w:p w14:paraId="6FFC3828" w14:textId="1CD56835" w:rsidR="00E93B08" w:rsidRDefault="00E93B08" w:rsidP="00CD3454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bookmarkStart w:id="0" w:name="_GoBack"/>
      <w:bookmarkEnd w:id="0"/>
    </w:p>
    <w:p w14:paraId="420B6C5B" w14:textId="77777777" w:rsidR="0043109C" w:rsidRDefault="0043109C" w:rsidP="00CD3454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</w:p>
    <w:tbl>
      <w:tblPr>
        <w:tblW w:w="0" w:type="auto"/>
        <w:tblInd w:w="492" w:type="dxa"/>
        <w:tblLook w:val="04A0" w:firstRow="1" w:lastRow="0" w:firstColumn="1" w:lastColumn="0" w:noHBand="0" w:noVBand="1"/>
      </w:tblPr>
      <w:tblGrid>
        <w:gridCol w:w="4758"/>
        <w:gridCol w:w="4759"/>
      </w:tblGrid>
      <w:tr w:rsidR="00B3559C" w:rsidRPr="003E0890" w14:paraId="3FBF96C3" w14:textId="77777777" w:rsidTr="0035346B">
        <w:tc>
          <w:tcPr>
            <w:tcW w:w="4758" w:type="dxa"/>
            <w:shd w:val="clear" w:color="auto" w:fill="auto"/>
          </w:tcPr>
          <w:p w14:paraId="184C347D" w14:textId="69D0CF2A" w:rsidR="00B3559C" w:rsidRPr="0043109C" w:rsidRDefault="00B3559C" w:rsidP="00B3559C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color w:val="1F4E79"/>
                <w:sz w:val="20"/>
                <w:szCs w:val="20"/>
              </w:rPr>
              <w:t xml:space="preserve">  </w:t>
            </w:r>
            <w:proofErr w:type="gramStart"/>
            <w:r w:rsidRPr="0043109C">
              <w:rPr>
                <w:color w:val="1F4E79"/>
                <w:sz w:val="20"/>
                <w:szCs w:val="20"/>
              </w:rPr>
              <w:t>«</w:t>
            </w:r>
            <w:r w:rsidRPr="0043109C">
              <w:rPr>
                <w:color w:val="1F4E79"/>
                <w:sz w:val="20"/>
                <w:szCs w:val="20"/>
                <w:u w:val="single"/>
              </w:rPr>
              <w:t xml:space="preserve">  </w:t>
            </w:r>
            <w:proofErr w:type="gramEnd"/>
            <w:r w:rsidRPr="0043109C">
              <w:rPr>
                <w:color w:val="1F4E79"/>
                <w:sz w:val="20"/>
                <w:szCs w:val="20"/>
                <w:u w:val="single"/>
              </w:rPr>
              <w:t xml:space="preserve"> </w:t>
            </w:r>
            <w:r w:rsidRPr="0043109C">
              <w:rPr>
                <w:color w:val="172B4D"/>
                <w:sz w:val="21"/>
                <w:szCs w:val="21"/>
                <w:u w:val="single"/>
                <w:shd w:val="clear" w:color="auto" w:fill="FFFFFF"/>
              </w:rPr>
              <w:t>___» ________ __20      г.</w:t>
            </w:r>
            <w:r w:rsidRPr="0043109C">
              <w:rPr>
                <w:color w:val="172B4D"/>
                <w:sz w:val="21"/>
                <w:szCs w:val="21"/>
                <w:shd w:val="clear" w:color="auto" w:fill="FFFFFF"/>
              </w:rPr>
              <w:t> </w:t>
            </w:r>
            <w:r w:rsidRPr="0043109C">
              <w:rPr>
                <w:sz w:val="20"/>
                <w:szCs w:val="20"/>
              </w:rPr>
              <w:t xml:space="preserve"> </w:t>
            </w:r>
          </w:p>
          <w:p w14:paraId="295678A9" w14:textId="27D10226" w:rsidR="00B3559C" w:rsidRPr="003E0890" w:rsidRDefault="00B3559C" w:rsidP="00B3559C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E0890">
              <w:rPr>
                <w:sz w:val="20"/>
                <w:szCs w:val="20"/>
              </w:rPr>
              <w:t>(дата заполнения заявления)</w:t>
            </w:r>
          </w:p>
        </w:tc>
        <w:tc>
          <w:tcPr>
            <w:tcW w:w="4759" w:type="dxa"/>
            <w:shd w:val="clear" w:color="auto" w:fill="auto"/>
          </w:tcPr>
          <w:p w14:paraId="755FBBCA" w14:textId="12C6EE47" w:rsidR="00B3559C" w:rsidRPr="003E0890" w:rsidRDefault="00B3559C" w:rsidP="0035346B">
            <w:pPr>
              <w:pStyle w:val="s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E0890">
              <w:rPr>
                <w:sz w:val="20"/>
                <w:szCs w:val="20"/>
              </w:rPr>
              <w:t>_________________</w:t>
            </w:r>
            <w:r w:rsidR="0043109C">
              <w:rPr>
                <w:sz w:val="20"/>
                <w:szCs w:val="20"/>
              </w:rPr>
              <w:t>______________</w:t>
            </w:r>
            <w:r w:rsidRPr="003E0890">
              <w:rPr>
                <w:sz w:val="20"/>
                <w:szCs w:val="20"/>
              </w:rPr>
              <w:t xml:space="preserve">_____ </w:t>
            </w:r>
          </w:p>
          <w:p w14:paraId="74B430C3" w14:textId="4134FCE6" w:rsidR="00B3559C" w:rsidRPr="003E0890" w:rsidRDefault="0043109C" w:rsidP="0035346B">
            <w:pPr>
              <w:pStyle w:val="s1"/>
              <w:shd w:val="clear" w:color="auto" w:fill="FFFFFF"/>
              <w:spacing w:before="0" w:beforeAutospacing="0" w:after="0" w:afterAutospacing="0"/>
              <w:ind w:firstLine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3E0890">
              <w:rPr>
                <w:sz w:val="20"/>
                <w:szCs w:val="20"/>
              </w:rPr>
              <w:t>одпись</w:t>
            </w:r>
          </w:p>
        </w:tc>
      </w:tr>
    </w:tbl>
    <w:p w14:paraId="784D6FC8" w14:textId="77777777" w:rsidR="004C68F5" w:rsidRPr="003E0890" w:rsidRDefault="004C68F5">
      <w:pPr>
        <w:rPr>
          <w:sz w:val="20"/>
          <w:szCs w:val="20"/>
          <w:lang w:val="ru-RU"/>
        </w:rPr>
      </w:pPr>
    </w:p>
    <w:sectPr w:rsidR="004C68F5" w:rsidRPr="003E0890" w:rsidSect="003E0890">
      <w:footerReference w:type="default" r:id="rId6"/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A8EDB" w14:textId="77777777" w:rsidR="008A6B44" w:rsidRDefault="008A6B44">
      <w:r>
        <w:separator/>
      </w:r>
    </w:p>
  </w:endnote>
  <w:endnote w:type="continuationSeparator" w:id="0">
    <w:p w14:paraId="72FD1D2C" w14:textId="77777777" w:rsidR="008A6B44" w:rsidRDefault="008A6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6C810" w14:textId="77777777" w:rsidR="008A6B44" w:rsidRDefault="008A6B44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4A7D6" w14:textId="77777777" w:rsidR="008A6B44" w:rsidRDefault="008A6B44">
      <w:r>
        <w:separator/>
      </w:r>
    </w:p>
  </w:footnote>
  <w:footnote w:type="continuationSeparator" w:id="0">
    <w:p w14:paraId="421B3D35" w14:textId="77777777" w:rsidR="008A6B44" w:rsidRDefault="008A6B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88"/>
    <w:rsid w:val="00045939"/>
    <w:rsid w:val="000906F8"/>
    <w:rsid w:val="0010764E"/>
    <w:rsid w:val="00231904"/>
    <w:rsid w:val="00301472"/>
    <w:rsid w:val="0033023E"/>
    <w:rsid w:val="003E0890"/>
    <w:rsid w:val="0043109C"/>
    <w:rsid w:val="004C68F5"/>
    <w:rsid w:val="00546C6F"/>
    <w:rsid w:val="005F6AEB"/>
    <w:rsid w:val="00633B15"/>
    <w:rsid w:val="007312B2"/>
    <w:rsid w:val="008716EE"/>
    <w:rsid w:val="008A6B44"/>
    <w:rsid w:val="008E68DD"/>
    <w:rsid w:val="009A4592"/>
    <w:rsid w:val="00B3559C"/>
    <w:rsid w:val="00BC4A5B"/>
    <w:rsid w:val="00CD3454"/>
    <w:rsid w:val="00DD5793"/>
    <w:rsid w:val="00E2434B"/>
    <w:rsid w:val="00E93B08"/>
    <w:rsid w:val="00ED740D"/>
    <w:rsid w:val="00F93AB0"/>
    <w:rsid w:val="00FB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CBEB8"/>
  <w15:chartTrackingRefBased/>
  <w15:docId w15:val="{905E113C-A967-4DE4-B940-43BECAFA3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45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D3454"/>
    <w:rPr>
      <w:sz w:val="27"/>
      <w:szCs w:val="27"/>
    </w:rPr>
  </w:style>
  <w:style w:type="character" w:customStyle="1" w:styleId="a4">
    <w:name w:val="Основной текст Знак"/>
    <w:link w:val="a3"/>
    <w:uiPriority w:val="1"/>
    <w:rsid w:val="00CD3454"/>
    <w:rPr>
      <w:rFonts w:ascii="Times New Roman" w:eastAsia="Times New Roman" w:hAnsi="Times New Roman" w:cs="Times New Roman"/>
      <w:sz w:val="27"/>
      <w:szCs w:val="27"/>
      <w:lang w:val="en-US"/>
    </w:rPr>
  </w:style>
  <w:style w:type="paragraph" w:styleId="a5">
    <w:name w:val="footer"/>
    <w:basedOn w:val="a"/>
    <w:link w:val="a6"/>
    <w:uiPriority w:val="99"/>
    <w:unhideWhenUsed/>
    <w:rsid w:val="00CD34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CD3454"/>
    <w:rPr>
      <w:rFonts w:ascii="Times New Roman" w:eastAsia="Times New Roman" w:hAnsi="Times New Roman" w:cs="Times New Roman"/>
      <w:lang w:val="en-US"/>
    </w:rPr>
  </w:style>
  <w:style w:type="table" w:styleId="a7">
    <w:name w:val="Table Grid"/>
    <w:basedOn w:val="a1"/>
    <w:uiPriority w:val="39"/>
    <w:rsid w:val="00CD3454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CD345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43109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3109C"/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yzhenkov\Downloads\&#1071;&#1082;&#1091;&#1090;&#1080;&#1103;.%20&#1047;&#1072;&#1103;&#1074;&#1083;&#1077;&#1085;&#1080;&#1077;_&#1085;&#1072;_&#1087;&#1086;&#1089;&#1090;&#1091;&#1087;&#1083;&#1077;&#1085;&#1080;&#1077;_&#1062;&#1080;&#1092;&#1088;&#1086;&#1074;&#1086;&#1081;_&#1050;&#1086;&#1083;&#1083;&#1077;&#1076;&#1078;_&#1057;&#1080;&#1085;&#1077;&#1088;&#107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Якутия. Заявление_на_поступление_Цифровой_Колледж_Синергия</Template>
  <TotalTime>1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Рыженков Борис Владимирович</dc:creator>
  <cp:keywords/>
  <dc:description/>
  <cp:lastModifiedBy>Комаричева Елена Ивановна</cp:lastModifiedBy>
  <cp:revision>2</cp:revision>
  <dcterms:created xsi:type="dcterms:W3CDTF">2026-08-12T13:09:00Z</dcterms:created>
  <dcterms:modified xsi:type="dcterms:W3CDTF">2026-08-12T13:09:00Z</dcterms:modified>
</cp:coreProperties>
</file>